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1633855</wp:posOffset>
                </wp:positionV>
                <wp:extent cx="663575" cy="177165"/>
                <wp:effectExtent l="6350" t="6350" r="15875" b="6985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177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.85pt;margin-top:128.65pt;height:13.95pt;width:52.25pt;z-index:251726848;v-text-anchor:middle;mso-width-relative:page;mso-height-relative:page;" filled="f" stroked="t" coordsize="21600,21600" o:gfxdata="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c3k6vWAAAACgEAAA8A&#10;AAAAAAAAAQAgAAAAIgAAAGRycy9kb3ducmV2LnhtbFBLAQIUABQAAAAIAIdO4kAWySHCUgIAAIEE&#10;AAAOAAAAAAAAAAEAIAAAACU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641985</wp:posOffset>
                </wp:positionV>
                <wp:extent cx="663575" cy="177165"/>
                <wp:effectExtent l="6350" t="6350" r="15875" b="698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177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2.35pt;margin-top:50.55pt;height:13.95pt;width:52.25pt;z-index:251692032;v-text-anchor:middle;mso-width-relative:page;mso-height-relative:page;" filled="f" stroked="t" coordsize="21600,21600" o:gfxdata="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tWp/P1gAAAAsBAAAPAAAA&#10;AAAAAAEAIAAAACIAAABkcnMvZG93bnJldi54bWxQSwECFAAUAAAACACHTuJAAO+EEVACAACBBAAA&#10;DgAAAAAAAAABACAAAAAl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2386965"/>
            <wp:effectExtent l="0" t="0" r="825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2948" t="12526" r="1184" b="433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1623695</wp:posOffset>
                </wp:positionV>
                <wp:extent cx="1525905" cy="177165"/>
                <wp:effectExtent l="6350" t="6350" r="10795" b="698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177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9.7pt;margin-top:127.85pt;height:13.95pt;width:120.15pt;z-index:251935744;v-text-anchor:middle;mso-width-relative:page;mso-height-relative:page;" filled="f" stroked="t" coordsize="21600,21600" o:gfxdata="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SVchtcAAAALAQAA&#10;DwAAAAAAAAABACAAAAAiAAAAZHJzL2Rvd25yZXYueG1sUEsBAhQAFAAAAAgAh07iQFddWdRTAgAA&#10;ggQAAA4AAAAAAAAAAQAgAAAAJgEAAGRycy9lMm9Eb2MueG1sUEsFBgAAAAAGAAYAWQEAAOsF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1425575</wp:posOffset>
                </wp:positionV>
                <wp:extent cx="663575" cy="177165"/>
                <wp:effectExtent l="6350" t="6350" r="15875" b="698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" cy="177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1pt;margin-top:112.25pt;height:13.95pt;width:52.25pt;z-index:251796480;v-text-anchor:middle;mso-width-relative:page;mso-height-relative:page;" filled="f" stroked="t" coordsize="21600,21600" o:gfxdata="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R6S7/WAAAACwEAAA8A&#10;AAAAAAAAAQAgAAAAIgAAAGRycy9kb3ducmV2LnhtbFBLAQIUABQAAAAIAIdO4kDO/1kFUgIAAIEE&#10;AAAOAAAAAAAAAAEAIAAAACU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2375535"/>
            <wp:effectExtent l="0" t="0" r="8255" b="571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2835" t="12549" r="1058" b="45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321310</wp:posOffset>
                </wp:positionV>
                <wp:extent cx="490220" cy="223520"/>
                <wp:effectExtent l="6350" t="6350" r="17780" b="1778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2370" y="1542415"/>
                          <a:ext cx="490220" cy="223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8pt;margin-top:25.3pt;height:17.6pt;width:38.6pt;z-index:251658240;v-text-anchor:middle;mso-width-relative:page;mso-height-relative:page;" filled="f" stroked="t" coordsize="21600,21600" o:gfxdata="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c&#10;rBYU1gAAAAkBAAAPAAAAAAAAAAEAIAAAACIAAABkcnMvZG93bnJldi54bWxQSwECFAAUAAAACACH&#10;TuJARUuuK18CAACLBAAADgAAAAAAAAABACAAAAAlAQAAZHJzL2Uyb0RvYy54bWxQSwUGAAAAAAYA&#10;BgBZAQAA9g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3020695"/>
            <wp:effectExtent l="0" t="0" r="8255" b="825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r="221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748665</wp:posOffset>
                </wp:positionV>
                <wp:extent cx="847725" cy="591820"/>
                <wp:effectExtent l="6350" t="6350" r="22225" b="1143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6815" y="4251960"/>
                          <a:ext cx="847725" cy="591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1.55pt;margin-top:58.95pt;height:46.6pt;width:66.75pt;z-index:251659264;v-text-anchor:middle;mso-width-relative:page;mso-height-relative:page;" filled="f" stroked="t" coordsize="21600,21600" o:gfxdata="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MLD7PV&#10;AAAACQEAAA8AAAAAAAAAAQAgAAAAIgAAAGRycy9kb3ducmV2LnhtbFBLAQIUABQAAAAIAIdO4kBZ&#10;H2YvXAIAAIsEAAAOAAAAAAAAAAEAIAAAACQ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3027680"/>
            <wp:effectExtent l="0" t="0" r="8255" b="127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r="2230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874395</wp:posOffset>
                </wp:positionV>
                <wp:extent cx="169545" cy="106045"/>
                <wp:effectExtent l="6350" t="6350" r="14605" b="2095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65445" y="7138035"/>
                          <a:ext cx="169545" cy="106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9.35pt;margin-top:68.85pt;height:8.35pt;width:13.35pt;z-index:251661312;v-text-anchor:middle;mso-width-relative:page;mso-height-relative:page;" filled="f" stroked="t" coordsize="21600,21600" o:gfxdata="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la&#10;g7jXAAAACwEAAA8AAAAAAAAAAQAgAAAAIgAAAGRycy9kb3ducmV2LnhtbFBLAQIUABQAAAAIAIdO&#10;4kCMX7LuXQIAAIsEAAAOAAAAAAAAAAEAIAAAACY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795655</wp:posOffset>
                </wp:positionV>
                <wp:extent cx="2354580" cy="571500"/>
                <wp:effectExtent l="0" t="0" r="762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93570" y="7069455"/>
                          <a:ext cx="235458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7pt;margin-top:62.65pt;height:45pt;width:185.4pt;z-index:251660288;mso-width-relative:page;mso-height-relative:page;" fillcolor="#FFFFFF [3212]" filled="t" stroked="f" coordsize="21600,21600" o:gfxdata="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kocQTVAAAACwEAAA8AAAAAAAAAAQAgAAAAIgAAAGRy&#10;cy9kb3ducmV2LnhtbFBLAQIUABQAAAAIAIdO4kBpTklQQQIAAE0EAAAOAAAAAAAAAAEAIAAAACQ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1370965"/>
            <wp:effectExtent l="0" t="0" r="8255" b="63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417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134620</wp:posOffset>
                </wp:positionV>
                <wp:extent cx="1616710" cy="302260"/>
                <wp:effectExtent l="0" t="0" r="2540" b="254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5295" y="2660015"/>
                          <a:ext cx="1616710" cy="302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1"/>
                                <w:szCs w:val="15"/>
                                <w:lang w:val="en-US" w:eastAsia="zh-CN"/>
                              </w:rPr>
                              <w:t>360浏览器点击此按钮可切换兼容和极速模式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1pt;margin-top:10.6pt;height:23.8pt;width:127.3pt;z-index:251673600;mso-width-relative:page;mso-height-relative:page;" fillcolor="#FFFFFF [3212]" filled="t" stroked="f" coordsize="21600,21600" o:gfxdata="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hxvY1QAAAAkBAAAPAAAAAAAAAAEAIAAAACIAAABk&#10;cnMvZG93bnJldi54bWxQSwECFAAUAAAACACHTuJARQFF1EICAABPBAAADgAAAAAAAAABACAAAAAk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color w:val="FF0000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1"/>
                          <w:szCs w:val="15"/>
                          <w:lang w:val="en-US" w:eastAsia="zh-CN"/>
                        </w:rPr>
                        <w:t>360浏览器点击此按钮可切换兼容和极速模式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81915</wp:posOffset>
                </wp:positionV>
                <wp:extent cx="221615" cy="0"/>
                <wp:effectExtent l="0" t="48895" r="6985" b="6540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0" idx="6"/>
                      </wps:cNvCnPr>
                      <wps:spPr>
                        <a:xfrm>
                          <a:off x="4517390" y="6147435"/>
                          <a:ext cx="2216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5.7pt;margin-top:6.45pt;height:0pt;width:17.45pt;z-index:251936768;mso-width-relative:page;mso-height-relative:page;" filled="f" stroked="t" coordsize="21600,21600" o:gfxdata="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OlaMsNkAAAAJAQAADwAAAAAAAAABACAAAAAi&#10;AAAAZHJzL2Rvd25yZXYueG1sUEsBAhQAFAAAAAgAh07iQJboRxMJAgAAxAMAAA4AAAAAAAAAAQAg&#10;AAAAKAEAAGRycy9lMm9Eb2MueG1sUEsFBgAAAAAGAAYAWQEAAKM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13970</wp:posOffset>
                </wp:positionV>
                <wp:extent cx="75565" cy="135890"/>
                <wp:effectExtent l="6350" t="6350" r="13335" b="1016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4350" y="2518410"/>
                          <a:ext cx="75565" cy="1358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59.75pt;margin-top:1.1pt;height:10.7pt;width:5.95pt;z-index:251672576;v-text-anchor:middle;mso-width-relative:page;mso-height-relative:page;" filled="f" stroked="t" coordsize="21600,21600" o:gfxdata="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+XDgM&#10;1AAAAAgBAAAPAAAAAAAAAAEAIAAAACIAAABkcnMvZG93bnJldi54bWxQSwECFAAUAAAACACHTuJA&#10;XRhcDV4CAACMBAAADgAAAAAAAAABACAAAAAj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144145"/>
            <wp:effectExtent l="0" t="0" r="8255" b="8255"/>
            <wp:docPr id="1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t="3991" b="9077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884555</wp:posOffset>
                </wp:positionV>
                <wp:extent cx="1194435" cy="2501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0000">
                          <a:off x="3882390" y="2336165"/>
                          <a:ext cx="119443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1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1"/>
                                <w:szCs w:val="15"/>
                                <w:lang w:val="en-US" w:eastAsia="zh-CN"/>
                              </w:rPr>
                              <w:t>按照审批表如实填写评议结果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9pt;margin-top:69.65pt;height:19.7pt;width:94.05pt;rotation:-1310720f;z-index:251671552;mso-width-relative:page;mso-height-relative:page;" filled="f" stroked="f" coordsize="21600,21600" o:gfxdata="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FIGGN2gAAAAsBAAAPAAAAAAAAAAEAIAAAACIAAABkcnMvZG93bnJldi54&#10;bWxQSwECFAAUAAAACACHTuJAiGU1FDECAAA1BAAADgAAAAAAAAABACAAAAAp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color w:val="FF0000"/>
                          <w:sz w:val="11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1"/>
                          <w:szCs w:val="15"/>
                          <w:lang w:val="en-US" w:eastAsia="zh-CN"/>
                        </w:rPr>
                        <w:t>按照审批表如实填写评议结果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1229360</wp:posOffset>
                </wp:positionV>
                <wp:extent cx="558165" cy="224790"/>
                <wp:effectExtent l="6350" t="6350" r="6985" b="1651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5600" y="2108835"/>
                          <a:ext cx="558165" cy="2247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8.2pt;margin-top:96.8pt;height:17.7pt;width:43.95pt;z-index:251670528;v-text-anchor:middle;mso-width-relative:page;mso-height-relative:page;" filled="f" stroked="t" coordsize="21600,21600" o:gfxdata="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i3&#10;Xc3WAAAACwEAAA8AAAAAAAAAAQAgAAAAIgAAAGRycy9kb3ducmV2LnhtbFBLAQIUABQAAAAIAIdO&#10;4kCWApq4XgIAAI0EAAAOAAAAAAAAAAEAIAAAACU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4256405</wp:posOffset>
                </wp:positionH>
                <wp:positionV relativeFrom="paragraph">
                  <wp:posOffset>596900</wp:posOffset>
                </wp:positionV>
                <wp:extent cx="387985" cy="142875"/>
                <wp:effectExtent l="6350" t="6350" r="24765" b="2222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3835" y="1462405"/>
                          <a:ext cx="38798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5.15pt;margin-top:47pt;height:11.25pt;width:30.55pt;z-index:251668480;v-text-anchor:middle;mso-width-relative:page;mso-height-relative:page;" filled="f" stroked="t" coordsize="21600,21600" o:gfxdata="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ku&#10;7gzWAAAACgEAAA8AAAAAAAAAAQAgAAAAIgAAAGRycy9kb3ducmV2LnhtbFBLAQIUABQAAAAIAIdO&#10;4kA3znDSXgIAAI0EAAAOAAAAAAAAAAEAIAAAACU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757555</wp:posOffset>
                </wp:positionV>
                <wp:extent cx="1047750" cy="4762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67990" y="1614170"/>
                          <a:ext cx="1047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05pt;margin-top:59.65pt;height:37.5pt;width:82.5pt;z-index:251662336;mso-width-relative:page;mso-height-relative:page;" fillcolor="#FFFFFF [3201]" filled="t" stroked="f" coordsize="21600,21600" o:gfxdata="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eB01nNUAAAALAQAADwAAAAAAAAABACAAAAAiAAAAZHJzL2Rv&#10;d25yZXYueG1sUEsBAhQAFAAAAAgAh07iQCkkMXI9AgAATwQAAA4AAAAAAAAAAQAgAAAAJAEAAGRy&#10;cy9lMm9Eb2MueG1sUEsFBgAAAAAGAAYAWQEAANM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756285</wp:posOffset>
                </wp:positionV>
                <wp:extent cx="1047750" cy="4762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65pt;margin-top:59.55pt;height:37.5pt;width:82.5pt;z-index:251667456;mso-width-relative:page;mso-height-relative:page;" fillcolor="#FFFFFF [3201]" filled="t" stroked="f" coordsize="21600,21600" o:gfxdata="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F4BldUAAAALAQAADwAAAAAAAAABACAAAAAiAAAAZHJzL2Rvd25yZXYueG1sUEsB&#10;AhQAFAAAAAgAh07iQO9Mr44xAgAAQwQAAA4AAAAAAAAAAQAgAAAAJA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668655</wp:posOffset>
                </wp:positionV>
                <wp:extent cx="1816100" cy="673100"/>
                <wp:effectExtent l="1905" t="16510" r="10795" b="1524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7" idx="6"/>
                        <a:endCxn id="15" idx="2"/>
                      </wps:cNvCnPr>
                      <wps:spPr>
                        <a:xfrm flipV="1">
                          <a:off x="3392805" y="1534160"/>
                          <a:ext cx="1816100" cy="67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2.15pt;margin-top:52.65pt;height:53pt;width:143pt;z-index:251669504;mso-width-relative:page;mso-height-relative:page;" filled="f" stroked="t" coordsize="21600,21600" o:gfxdata="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SRND9kAAAAL&#10;AQAADwAAAAAAAAABACAAAAAiAAAAZHJzL2Rvd25yZXYueG1sUEsBAhQAFAAAAAgAh07iQKnZ2ZYb&#10;AgAA7wMAAA4AAAAAAAAAAQAgAAAAKAEAAGRycy9lMm9Eb2MueG1sUEsFBgAAAAAGAAYAWQEAALUF&#10;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1451610"/>
            <wp:effectExtent l="0" t="0" r="8255" b="15240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3830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A75716"/>
    <w:rsid w:val="1D0852B5"/>
    <w:rsid w:val="1E603AA4"/>
    <w:rsid w:val="287929C0"/>
    <w:rsid w:val="398E244A"/>
    <w:rsid w:val="399E2415"/>
    <w:rsid w:val="3AA75716"/>
    <w:rsid w:val="3D297113"/>
    <w:rsid w:val="3E3C39A6"/>
    <w:rsid w:val="406C291C"/>
    <w:rsid w:val="463A23FF"/>
    <w:rsid w:val="4927054F"/>
    <w:rsid w:val="4BFB1165"/>
    <w:rsid w:val="527101C1"/>
    <w:rsid w:val="54303C99"/>
    <w:rsid w:val="575F35CA"/>
    <w:rsid w:val="5CED0B82"/>
    <w:rsid w:val="627B7FF3"/>
    <w:rsid w:val="63A15B44"/>
    <w:rsid w:val="64BE5402"/>
    <w:rsid w:val="67551F68"/>
    <w:rsid w:val="6D535020"/>
    <w:rsid w:val="75AD1429"/>
    <w:rsid w:val="7E8D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0740;&#31350;&#29983;&#38498;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2018-10-30T03:37:00Z</dcterms:created>
  <dc:creator>研究生院</dc:creator>
  <cp:lastModifiedBy>研究生院</cp:lastModifiedBy>
  <dcterms:modified xsi:type="dcterms:W3CDTF">2018-11-02T03:01:13Z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